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143E3" w14:textId="04826A50" w:rsidR="00532BE1" w:rsidRPr="000D3232" w:rsidRDefault="004A4639" w:rsidP="002E383F">
      <w:pPr>
        <w:spacing w:line="276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32"/>
          <w:szCs w:val="32"/>
        </w:rPr>
        <w:br/>
      </w:r>
      <w:r w:rsidR="00A73C76" w:rsidRPr="000D3232">
        <w:rPr>
          <w:rFonts w:ascii="SassoonPrimaryInfant" w:hAnsi="SassoonPrimaryInfant"/>
          <w:sz w:val="28"/>
          <w:szCs w:val="28"/>
        </w:rPr>
        <w:t xml:space="preserve">Dear Parents / Carers, </w:t>
      </w:r>
      <w:r w:rsidR="00532BE1" w:rsidRPr="000D3232">
        <w:rPr>
          <w:rFonts w:ascii="SassoonPrimaryInfant" w:hAnsi="SassoonPrimaryInfant"/>
          <w:sz w:val="28"/>
          <w:szCs w:val="28"/>
        </w:rPr>
        <w:br/>
        <w:t xml:space="preserve">We warmly invite you to join us for our First Holy Communion Mass, where we will come together in prayer, thanksgiving, and joy as a school family. This is a significant moment in the spiritual journey of our children, and we feel privileged to walk alongside them. </w:t>
      </w:r>
      <w:r w:rsidR="002E383F">
        <w:rPr>
          <w:rFonts w:ascii="SassoonPrimaryInfant" w:hAnsi="SassoonPrimaryInfant"/>
          <w:sz w:val="28"/>
          <w:szCs w:val="28"/>
        </w:rPr>
        <w:br/>
      </w:r>
      <w:r w:rsidR="002E383F">
        <w:rPr>
          <w:rFonts w:ascii="SassoonPrimaryInfant" w:hAnsi="SassoonPrimaryInfant"/>
          <w:sz w:val="28"/>
          <w:szCs w:val="28"/>
        </w:rPr>
        <w:br/>
      </w:r>
      <w:r w:rsidR="000D3232" w:rsidRPr="000D3232">
        <w:rPr>
          <w:rFonts w:ascii="SassoonPrimaryInfant" w:hAnsi="SassoonPrimaryInfant"/>
          <w:b/>
          <w:sz w:val="28"/>
          <w:szCs w:val="28"/>
        </w:rPr>
        <w:t>Event:</w:t>
      </w:r>
      <w:r w:rsidR="000D3232" w:rsidRPr="000D3232">
        <w:rPr>
          <w:rFonts w:ascii="SassoonPrimaryInfant" w:hAnsi="SassoonPrimaryInfant"/>
          <w:sz w:val="28"/>
          <w:szCs w:val="28"/>
        </w:rPr>
        <w:t xml:space="preserve">  </w:t>
      </w:r>
      <w:r w:rsidR="00532BE1" w:rsidRPr="000D3232">
        <w:rPr>
          <w:rFonts w:ascii="SassoonPrimaryInfant" w:hAnsi="SassoonPrimaryInfant"/>
          <w:sz w:val="28"/>
          <w:szCs w:val="28"/>
        </w:rPr>
        <w:t>First Holy Communion Mass</w:t>
      </w:r>
      <w:r w:rsidR="00AB1BA9" w:rsidRPr="000D3232">
        <w:rPr>
          <w:rFonts w:ascii="SassoonPrimaryInfant" w:hAnsi="SassoonPrimaryInfant"/>
          <w:sz w:val="28"/>
          <w:szCs w:val="28"/>
        </w:rPr>
        <w:t xml:space="preserve"> </w:t>
      </w:r>
      <w:r w:rsidRPr="000D3232">
        <w:rPr>
          <w:rFonts w:ascii="SassoonPrimaryInfant" w:hAnsi="SassoonPrimaryInfant"/>
          <w:sz w:val="28"/>
          <w:szCs w:val="28"/>
        </w:rPr>
        <w:t xml:space="preserve"> </w:t>
      </w:r>
      <w:r w:rsidR="000D3232" w:rsidRPr="000D3232">
        <w:rPr>
          <w:rFonts w:ascii="SassoonPrimaryInfant" w:hAnsi="SassoonPrimaryInfant"/>
          <w:sz w:val="28"/>
          <w:szCs w:val="28"/>
        </w:rPr>
        <w:br/>
      </w:r>
      <w:r w:rsidR="000D3232" w:rsidRPr="000D3232">
        <w:rPr>
          <w:rFonts w:ascii="SassoonPrimaryInfant" w:hAnsi="SassoonPrimaryInfant"/>
          <w:b/>
          <w:sz w:val="28"/>
          <w:szCs w:val="28"/>
        </w:rPr>
        <w:t xml:space="preserve">Date: </w:t>
      </w:r>
      <w:r w:rsidR="00532BE1" w:rsidRPr="000D3232">
        <w:rPr>
          <w:rFonts w:ascii="SassoonPrimaryInfant" w:hAnsi="SassoonPrimaryInfant"/>
          <w:sz w:val="28"/>
          <w:szCs w:val="28"/>
        </w:rPr>
        <w:t xml:space="preserve">Monday </w:t>
      </w:r>
      <w:r w:rsidR="000D3232" w:rsidRPr="000D3232">
        <w:rPr>
          <w:rFonts w:ascii="SassoonPrimaryInfant" w:hAnsi="SassoonPrimaryInfant"/>
          <w:sz w:val="28"/>
          <w:szCs w:val="28"/>
        </w:rPr>
        <w:t>2</w:t>
      </w:r>
      <w:r w:rsidR="002134B9">
        <w:rPr>
          <w:rFonts w:ascii="SassoonPrimaryInfant" w:hAnsi="SassoonPrimaryInfant"/>
          <w:sz w:val="28"/>
          <w:szCs w:val="28"/>
        </w:rPr>
        <w:t>2</w:t>
      </w:r>
      <w:r w:rsidR="002134B9" w:rsidRPr="002134B9">
        <w:rPr>
          <w:rFonts w:ascii="SassoonPrimaryInfant" w:hAnsi="SassoonPrimaryInfant"/>
          <w:sz w:val="28"/>
          <w:szCs w:val="28"/>
          <w:vertAlign w:val="superscript"/>
        </w:rPr>
        <w:t>nd</w:t>
      </w:r>
      <w:r w:rsidR="000D3232" w:rsidRPr="000D3232">
        <w:rPr>
          <w:rFonts w:ascii="SassoonPrimaryInfant" w:hAnsi="SassoonPrimaryInfant"/>
          <w:sz w:val="28"/>
          <w:szCs w:val="28"/>
        </w:rPr>
        <w:t xml:space="preserve"> </w:t>
      </w:r>
      <w:r w:rsidR="00532BE1" w:rsidRPr="000D3232">
        <w:rPr>
          <w:rFonts w:ascii="SassoonPrimaryInfant" w:hAnsi="SassoonPrimaryInfant"/>
          <w:sz w:val="28"/>
          <w:szCs w:val="28"/>
        </w:rPr>
        <w:t xml:space="preserve">June </w:t>
      </w:r>
      <w:r w:rsidR="00AB1BA9" w:rsidRPr="000D3232">
        <w:rPr>
          <w:rFonts w:ascii="SassoonPrimaryInfant" w:hAnsi="SassoonPrimaryInfant"/>
          <w:sz w:val="28"/>
          <w:szCs w:val="28"/>
        </w:rPr>
        <w:t xml:space="preserve"> </w:t>
      </w:r>
      <w:r w:rsidRPr="000D3232">
        <w:rPr>
          <w:rFonts w:ascii="SassoonPrimaryInfant" w:hAnsi="SassoonPrimaryInfant"/>
          <w:sz w:val="28"/>
          <w:szCs w:val="28"/>
        </w:rPr>
        <w:t xml:space="preserve"> </w:t>
      </w:r>
      <w:r w:rsidR="000D3232" w:rsidRPr="000D3232">
        <w:rPr>
          <w:rFonts w:ascii="SassoonPrimaryInfant" w:hAnsi="SassoonPrimaryInfant"/>
          <w:sz w:val="28"/>
          <w:szCs w:val="28"/>
        </w:rPr>
        <w:br/>
      </w:r>
      <w:r w:rsidR="000D3232" w:rsidRPr="000D3232">
        <w:rPr>
          <w:rFonts w:ascii="SassoonPrimaryInfant" w:hAnsi="SassoonPrimaryInfant"/>
          <w:b/>
          <w:sz w:val="28"/>
          <w:szCs w:val="28"/>
        </w:rPr>
        <w:t>Venue</w:t>
      </w:r>
      <w:r w:rsidR="000D3232" w:rsidRPr="000D3232">
        <w:rPr>
          <w:rFonts w:ascii="SassoonPrimaryInfant" w:hAnsi="SassoonPrimaryInfant"/>
          <w:sz w:val="28"/>
          <w:szCs w:val="28"/>
        </w:rPr>
        <w:t xml:space="preserve">:  </w:t>
      </w:r>
      <w:r w:rsidR="00532BE1" w:rsidRPr="000D3232">
        <w:rPr>
          <w:rFonts w:ascii="SassoonPrimaryInfant" w:hAnsi="SassoonPrimaryInfant"/>
          <w:sz w:val="28"/>
          <w:szCs w:val="28"/>
        </w:rPr>
        <w:t>St</w:t>
      </w:r>
      <w:r w:rsidR="000D3232" w:rsidRPr="000D3232">
        <w:rPr>
          <w:rFonts w:ascii="SassoonPrimaryInfant" w:hAnsi="SassoonPrimaryInfant"/>
          <w:sz w:val="28"/>
          <w:szCs w:val="28"/>
        </w:rPr>
        <w:t xml:space="preserve">. </w:t>
      </w:r>
      <w:r w:rsidR="00532BE1" w:rsidRPr="000D3232">
        <w:rPr>
          <w:rFonts w:ascii="SassoonPrimaryInfant" w:hAnsi="SassoonPrimaryInfant"/>
          <w:sz w:val="28"/>
          <w:szCs w:val="28"/>
        </w:rPr>
        <w:t xml:space="preserve">Cuthbert’s School Hall </w:t>
      </w:r>
      <w:r w:rsidR="000D3232" w:rsidRPr="000D3232">
        <w:rPr>
          <w:rFonts w:ascii="SassoonPrimaryInfant" w:hAnsi="SassoonPrimaryInfant"/>
          <w:sz w:val="28"/>
          <w:szCs w:val="28"/>
        </w:rPr>
        <w:br/>
      </w:r>
      <w:r w:rsidR="000D3232" w:rsidRPr="000D3232">
        <w:rPr>
          <w:rFonts w:ascii="SassoonPrimaryInfant" w:hAnsi="SassoonPrimaryInfant"/>
          <w:b/>
          <w:sz w:val="28"/>
          <w:szCs w:val="28"/>
        </w:rPr>
        <w:t>Time:</w:t>
      </w:r>
      <w:r w:rsidR="000D3232" w:rsidRPr="000D3232">
        <w:rPr>
          <w:rFonts w:ascii="SassoonPrimaryInfant" w:hAnsi="SassoonPrimaryInfant"/>
          <w:sz w:val="28"/>
          <w:szCs w:val="28"/>
        </w:rPr>
        <w:t xml:space="preserve">    </w:t>
      </w:r>
      <w:r w:rsidR="002134B9">
        <w:rPr>
          <w:rFonts w:ascii="SassoonPrimaryInfant" w:hAnsi="SassoonPrimaryInfant"/>
          <w:sz w:val="28"/>
          <w:szCs w:val="28"/>
        </w:rPr>
        <w:t xml:space="preserve">11:00 – 11:45am </w:t>
      </w:r>
      <w:r w:rsidR="00532BE1" w:rsidRPr="000D3232">
        <w:rPr>
          <w:rFonts w:ascii="SassoonPrimaryInfant" w:hAnsi="SassoonPrimaryInfant"/>
          <w:sz w:val="28"/>
          <w:szCs w:val="28"/>
        </w:rPr>
        <w:t xml:space="preserve"> </w:t>
      </w:r>
      <w:r w:rsidR="00AB1BA9" w:rsidRPr="000D3232">
        <w:rPr>
          <w:rFonts w:ascii="SassoonPrimaryInfant" w:hAnsi="SassoonPrimaryInfant"/>
          <w:sz w:val="28"/>
          <w:szCs w:val="28"/>
        </w:rPr>
        <w:t xml:space="preserve"> </w:t>
      </w:r>
      <w:r w:rsidR="00532BE1" w:rsidRPr="000D3232">
        <w:rPr>
          <w:rFonts w:ascii="SassoonPrimaryInfant" w:hAnsi="SassoonPrimaryInfant"/>
          <w:sz w:val="28"/>
          <w:szCs w:val="28"/>
        </w:rPr>
        <w:br/>
      </w:r>
      <w:r w:rsidR="000D3232" w:rsidRPr="000D3232">
        <w:rPr>
          <w:rFonts w:ascii="SassoonPrimaryInfant" w:hAnsi="SassoonPrimaryInfant"/>
          <w:sz w:val="28"/>
          <w:szCs w:val="28"/>
        </w:rPr>
        <w:br/>
      </w:r>
      <w:r w:rsidR="000D3232" w:rsidRPr="000D3232">
        <w:rPr>
          <w:rFonts w:ascii="SassoonPrimaryInfant" w:hAnsi="SassoonPrimaryInfant"/>
          <w:b/>
          <w:sz w:val="28"/>
          <w:szCs w:val="28"/>
          <w:u w:val="single"/>
        </w:rPr>
        <w:t>Arrangements for the day:</w:t>
      </w:r>
      <w:r w:rsidR="000D3232" w:rsidRPr="000D3232">
        <w:rPr>
          <w:rFonts w:ascii="SassoonPrimaryInfant" w:hAnsi="SassoonPrimaryInfant"/>
          <w:sz w:val="28"/>
          <w:szCs w:val="28"/>
        </w:rPr>
        <w:t xml:space="preserve"> </w:t>
      </w:r>
      <w:r w:rsidR="00532BE1" w:rsidRPr="000D3232">
        <w:rPr>
          <w:rFonts w:ascii="SassoonPrimaryInfant" w:hAnsi="SassoonPrimaryInfant"/>
          <w:sz w:val="28"/>
          <w:szCs w:val="28"/>
        </w:rPr>
        <w:br/>
        <w:t xml:space="preserve">- Children should attend school at usual time 8:45am. </w:t>
      </w:r>
    </w:p>
    <w:p w14:paraId="2A0627F8" w14:textId="77777777" w:rsidR="00532BE1" w:rsidRPr="000D3232" w:rsidRDefault="00532BE1" w:rsidP="002E383F">
      <w:pPr>
        <w:spacing w:line="276" w:lineRule="auto"/>
        <w:rPr>
          <w:rFonts w:ascii="SassoonPrimaryInfant" w:hAnsi="SassoonPrimaryInfant"/>
          <w:sz w:val="28"/>
          <w:szCs w:val="28"/>
        </w:rPr>
      </w:pPr>
      <w:r w:rsidRPr="000D3232">
        <w:rPr>
          <w:rFonts w:ascii="SassoonPrimaryInfant" w:hAnsi="SassoonPrimaryInfant"/>
          <w:sz w:val="28"/>
          <w:szCs w:val="28"/>
        </w:rPr>
        <w:t>- Children are welcome to attend in their Holy Communion outfits.</w:t>
      </w:r>
      <w:r w:rsidRPr="000D3232">
        <w:rPr>
          <w:sz w:val="28"/>
          <w:szCs w:val="28"/>
        </w:rPr>
        <w:t xml:space="preserve"> </w:t>
      </w:r>
    </w:p>
    <w:p w14:paraId="49381A07" w14:textId="77777777" w:rsidR="00532BE1" w:rsidRPr="000D3232" w:rsidRDefault="00532BE1" w:rsidP="002E383F">
      <w:pPr>
        <w:spacing w:line="276" w:lineRule="auto"/>
        <w:rPr>
          <w:rFonts w:ascii="SassoonPrimaryInfant" w:hAnsi="SassoonPrimaryInfant"/>
          <w:sz w:val="28"/>
          <w:szCs w:val="28"/>
        </w:rPr>
      </w:pPr>
      <w:r w:rsidRPr="000D3232">
        <w:rPr>
          <w:rFonts w:ascii="SassoonPrimaryInfant" w:hAnsi="SassoonPrimaryInfant"/>
          <w:sz w:val="28"/>
          <w:szCs w:val="28"/>
        </w:rPr>
        <w:t xml:space="preserve">- School photographer will be onsite to photograph the children. </w:t>
      </w:r>
    </w:p>
    <w:p w14:paraId="084B5C95" w14:textId="77777777" w:rsidR="00532BE1" w:rsidRPr="000D3232" w:rsidRDefault="00532BE1" w:rsidP="002E383F">
      <w:pPr>
        <w:spacing w:line="276" w:lineRule="auto"/>
        <w:rPr>
          <w:rFonts w:ascii="SassoonPrimaryInfant" w:hAnsi="SassoonPrimaryInfant"/>
          <w:sz w:val="28"/>
          <w:szCs w:val="28"/>
        </w:rPr>
      </w:pPr>
      <w:r w:rsidRPr="000D3232">
        <w:rPr>
          <w:rFonts w:ascii="SassoonPrimaryInfant" w:hAnsi="SassoonPrimaryInfant"/>
          <w:sz w:val="28"/>
          <w:szCs w:val="28"/>
        </w:rPr>
        <w:t xml:space="preserve">- Please send in Summer Uniform for after the Mass for children to change. </w:t>
      </w:r>
    </w:p>
    <w:p w14:paraId="4E2B7208" w14:textId="77777777" w:rsidR="000D3232" w:rsidRPr="000D3232" w:rsidRDefault="009F376B" w:rsidP="002E383F">
      <w:pPr>
        <w:spacing w:line="276" w:lineRule="auto"/>
        <w:rPr>
          <w:rFonts w:ascii="SassoonPrimaryInfant" w:hAnsi="SassoonPrimaryInfant"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2AFF627E" wp14:editId="22725278">
            <wp:simplePos x="0" y="0"/>
            <wp:positionH relativeFrom="margin">
              <wp:posOffset>4560734</wp:posOffset>
            </wp:positionH>
            <wp:positionV relativeFrom="paragraph">
              <wp:posOffset>1155065</wp:posOffset>
            </wp:positionV>
            <wp:extent cx="1790700" cy="1540651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E1" w:rsidRPr="000D3232">
        <w:rPr>
          <w:rFonts w:ascii="SassoonPrimaryInfant" w:hAnsi="SassoonPrimaryInfant"/>
          <w:b/>
          <w:sz w:val="28"/>
          <w:szCs w:val="28"/>
        </w:rPr>
        <w:br/>
      </w:r>
      <w:r w:rsidR="000D3232" w:rsidRPr="000D3232">
        <w:rPr>
          <w:rFonts w:ascii="SassoonPrimaryInfant" w:hAnsi="SassoonPrimaryInfant"/>
          <w:sz w:val="28"/>
          <w:szCs w:val="28"/>
        </w:rPr>
        <w:t>We are so proud of the children as they prepare with reverence and understanding. Please continue to keep them in your thoughts and prayers during this meaningful time.</w:t>
      </w:r>
      <w:r w:rsidR="002E383F">
        <w:rPr>
          <w:rFonts w:ascii="SassoonPrimaryInfant" w:hAnsi="SassoonPrimaryInfant"/>
          <w:sz w:val="28"/>
          <w:szCs w:val="28"/>
        </w:rPr>
        <w:br/>
      </w:r>
    </w:p>
    <w:p w14:paraId="73C275B2" w14:textId="77777777" w:rsidR="000D3232" w:rsidRPr="000D3232" w:rsidRDefault="000D3232" w:rsidP="002E383F">
      <w:pPr>
        <w:spacing w:line="276" w:lineRule="auto"/>
        <w:rPr>
          <w:rFonts w:ascii="SassoonPrimaryInfant" w:hAnsi="SassoonPrimaryInfant"/>
          <w:sz w:val="28"/>
          <w:szCs w:val="28"/>
        </w:rPr>
      </w:pPr>
      <w:r w:rsidRPr="000D3232">
        <w:rPr>
          <w:rFonts w:ascii="SassoonPrimaryInfant" w:hAnsi="SassoonPrimaryInfant"/>
          <w:sz w:val="28"/>
          <w:szCs w:val="28"/>
        </w:rPr>
        <w:t>Thank you for your continued support and partnership.</w:t>
      </w:r>
      <w:r w:rsidR="002E383F">
        <w:rPr>
          <w:rFonts w:ascii="SassoonPrimaryInfant" w:hAnsi="SassoonPrimaryInfant"/>
          <w:sz w:val="28"/>
          <w:szCs w:val="28"/>
        </w:rPr>
        <w:br/>
      </w:r>
    </w:p>
    <w:p w14:paraId="062A10DF" w14:textId="63823968" w:rsidR="000D3232" w:rsidRPr="000D3232" w:rsidRDefault="009F376B" w:rsidP="002E383F">
      <w:pPr>
        <w:spacing w:line="276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 xml:space="preserve">Kind regards, </w:t>
      </w:r>
      <w:r w:rsidR="000D3232" w:rsidRPr="000D3232">
        <w:rPr>
          <w:rFonts w:ascii="SassoonPrimaryInfant" w:hAnsi="SassoonPrimaryInfant"/>
          <w:sz w:val="28"/>
          <w:szCs w:val="28"/>
        </w:rPr>
        <w:br/>
      </w:r>
      <w:r w:rsidR="002134B9">
        <w:rPr>
          <w:rFonts w:ascii="SassoonPrimaryInfant" w:hAnsi="SassoonPrimaryInfant"/>
          <w:sz w:val="28"/>
          <w:szCs w:val="28"/>
        </w:rPr>
        <w:t xml:space="preserve">Mr Brophy </w:t>
      </w:r>
      <w:r w:rsidR="000D3232" w:rsidRPr="000D3232">
        <w:rPr>
          <w:rFonts w:ascii="SassoonPrimaryInfant" w:hAnsi="SassoonPrimaryInfant"/>
          <w:sz w:val="28"/>
          <w:szCs w:val="28"/>
        </w:rPr>
        <w:t xml:space="preserve"> </w:t>
      </w:r>
    </w:p>
    <w:p w14:paraId="16D6015F" w14:textId="77777777" w:rsidR="000C6AE5" w:rsidRPr="00532BE1" w:rsidRDefault="001620A5" w:rsidP="007A4F2A">
      <w:pPr>
        <w:spacing w:line="360" w:lineRule="auto"/>
        <w:rPr>
          <w:rFonts w:ascii="SassoonPrimaryInfant" w:hAnsi="SassoonPrimaryInfant"/>
          <w:i/>
          <w:color w:val="FF0000"/>
        </w:rPr>
      </w:pPr>
      <w:r w:rsidRPr="00532BE1">
        <w:rPr>
          <w:rFonts w:ascii="SassoonPrimaryInfant" w:hAnsi="SassoonPrimaryInfant"/>
        </w:rPr>
        <w:br/>
      </w:r>
    </w:p>
    <w:sectPr w:rsidR="000C6AE5" w:rsidRPr="00532BE1" w:rsidSect="009C4BAC">
      <w:footerReference w:type="default" r:id="rId8"/>
      <w:headerReference w:type="first" r:id="rId9"/>
      <w:footerReference w:type="first" r:id="rId10"/>
      <w:pgSz w:w="11906" w:h="16838"/>
      <w:pgMar w:top="1440" w:right="1274" w:bottom="1440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38948" w14:textId="77777777" w:rsidR="00F773BE" w:rsidRDefault="00F773BE" w:rsidP="00885D3D">
      <w:r>
        <w:separator/>
      </w:r>
    </w:p>
  </w:endnote>
  <w:endnote w:type="continuationSeparator" w:id="0">
    <w:p w14:paraId="18AA4784" w14:textId="77777777" w:rsidR="00F773BE" w:rsidRDefault="00F773BE" w:rsidP="00885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6E4112-E958-4E69-BB78-BC96BC0E38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262A75-D0BB-436A-A80E-8442800CADC2}"/>
    <w:embedBold r:id="rId3" w:fontKey="{A1121026-FB20-457E-B4C6-50F85EB15DFF}"/>
    <w:embedItalic r:id="rId4" w:fontKey="{A9714EE1-F2CA-4658-B4EB-3D1237A2E5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3D863C2-5363-4109-871E-602D9CDC08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6CA9479-E4B5-462A-9AEE-D46915BA05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68BDAB5-07C8-4369-96DF-306818A2283C}"/>
    <w:embedBold r:id="rId8" w:fontKey="{DF892E90-BE37-40C9-869D-FCDC57253E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C4572F4-EFA1-417C-9264-1FC8CC5396EF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10" w:fontKey="{AEAF509E-23EB-40EF-B6F7-A36626137F05}"/>
    <w:embedBold r:id="rId11" w:fontKey="{259236CC-2827-40D3-82B4-322B719AEBFC}"/>
    <w:embedItalic r:id="rId12" w:fontKey="{E7FF0DD8-D1F0-4CDA-8380-E312F8BCEA75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13" w:fontKey="{8F8C0BE6-E096-428F-A250-8C6CFA65E646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4" w:fontKey="{0FA999A3-BCF7-40BE-8ED2-34A45386533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5" w:fontKey="{9075B321-3507-4F7D-A73A-1D014B8BF7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CE5E" w14:textId="77777777" w:rsidR="00B84D52" w:rsidRDefault="00B84D52" w:rsidP="00885D3D">
    <w:pPr>
      <w:pStyle w:val="Footer"/>
      <w:jc w:val="center"/>
    </w:pPr>
  </w:p>
  <w:p w14:paraId="2697D4FA" w14:textId="77777777" w:rsidR="00885D3D" w:rsidRDefault="00885D3D" w:rsidP="00885D3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4970A" w14:textId="77777777" w:rsidR="00CD3B42" w:rsidRDefault="00CD3B42" w:rsidP="00CD3B42">
    <w:pPr>
      <w:pStyle w:val="NoSpacing"/>
      <w:jc w:val="center"/>
      <w:rPr>
        <w:rFonts w:ascii="Comic Sans MS" w:hAnsi="Comic Sans MS"/>
        <w:sz w:val="24"/>
        <w:szCs w:val="24"/>
      </w:rPr>
    </w:pPr>
  </w:p>
  <w:tbl>
    <w:tblPr>
      <w:tblStyle w:val="TableGrid"/>
      <w:tblW w:w="11199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99"/>
      <w:gridCol w:w="1600"/>
      <w:gridCol w:w="1600"/>
      <w:gridCol w:w="1600"/>
      <w:gridCol w:w="1600"/>
      <w:gridCol w:w="1600"/>
      <w:gridCol w:w="1600"/>
    </w:tblGrid>
    <w:tr w:rsidR="008808A8" w14:paraId="2A97107E" w14:textId="77777777" w:rsidTr="008808A8">
      <w:tc>
        <w:tcPr>
          <w:tcW w:w="1599" w:type="dxa"/>
          <w:vAlign w:val="center"/>
        </w:tcPr>
        <w:p w14:paraId="69D33F09" w14:textId="77777777" w:rsidR="008808A8" w:rsidRDefault="008808A8" w:rsidP="00CD3B42">
          <w:pPr>
            <w:pStyle w:val="NoSpacing"/>
            <w:jc w:val="center"/>
            <w:rPr>
              <w:rFonts w:ascii="Comic Sans MS" w:hAnsi="Comic Sans MS"/>
              <w:noProof/>
              <w:sz w:val="24"/>
              <w:szCs w:val="24"/>
              <w:lang w:eastAsia="en-GB"/>
            </w:rPr>
          </w:pPr>
          <w:r>
            <w:rPr>
              <w:rFonts w:ascii="Comic Sans MS" w:hAnsi="Comic Sans MS"/>
              <w:noProof/>
              <w:sz w:val="24"/>
              <w:szCs w:val="24"/>
              <w:lang w:eastAsia="en-GB"/>
            </w:rPr>
            <w:drawing>
              <wp:inline distT="0" distB="0" distL="0" distR="0" wp14:anchorId="270DA8B7" wp14:editId="520E4B2C">
                <wp:extent cx="652145" cy="652145"/>
                <wp:effectExtent l="0" t="0" r="0" b="0"/>
                <wp:docPr id="260" name="Picture 260" descr="C:\Users\administrator\AppData\Local\Microsoft\Windows\INetCache\Content.Word\7-ofst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 descr="C:\Users\administrator\AppData\Local\Microsoft\Windows\INetCache\Content.Word\7-ofste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14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0" w:type="dxa"/>
          <w:vAlign w:val="center"/>
        </w:tcPr>
        <w:p w14:paraId="68262564" w14:textId="77777777" w:rsidR="008808A8" w:rsidRDefault="008808A8" w:rsidP="0006597A">
          <w:pPr>
            <w:pStyle w:val="NoSpacing"/>
            <w:jc w:val="center"/>
            <w:rPr>
              <w:rFonts w:ascii="Comic Sans MS" w:hAnsi="Comic Sans MS"/>
              <w:noProof/>
              <w:sz w:val="24"/>
              <w:szCs w:val="24"/>
              <w:lang w:eastAsia="en-GB"/>
            </w:rPr>
          </w:pPr>
          <w:r>
            <w:rPr>
              <w:rFonts w:ascii="Comic Sans MS" w:hAnsi="Comic Sans MS"/>
              <w:noProof/>
              <w:sz w:val="24"/>
              <w:szCs w:val="24"/>
              <w:lang w:eastAsia="en-GB"/>
            </w:rPr>
            <w:drawing>
              <wp:inline distT="0" distB="0" distL="0" distR="0" wp14:anchorId="0966B6E5" wp14:editId="448335D9">
                <wp:extent cx="835025" cy="492760"/>
                <wp:effectExtent l="0" t="0" r="3175" b="2540"/>
                <wp:docPr id="261" name="Picture 261" descr="C:\Users\administrator\AppData\Local\Microsoft\Windows\INetCache\Content.Word\8-sape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C:\Users\administrator\AppData\Local\Microsoft\Windows\INetCache\Content.Word\8-saper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0" w:type="dxa"/>
          <w:vAlign w:val="center"/>
        </w:tcPr>
        <w:p w14:paraId="1A756777" w14:textId="77777777" w:rsidR="008808A8" w:rsidRDefault="008808A8" w:rsidP="0006597A">
          <w:pPr>
            <w:pStyle w:val="NoSpacing"/>
            <w:jc w:val="center"/>
            <w:rPr>
              <w:rFonts w:ascii="Comic Sans MS" w:hAnsi="Comic Sans MS"/>
              <w:noProof/>
              <w:sz w:val="24"/>
              <w:szCs w:val="24"/>
              <w:lang w:eastAsia="en-GB"/>
            </w:rPr>
          </w:pPr>
          <w:r>
            <w:rPr>
              <w:rFonts w:ascii="Comic Sans MS" w:hAnsi="Comic Sans MS"/>
              <w:noProof/>
              <w:sz w:val="24"/>
              <w:szCs w:val="24"/>
              <w:lang w:eastAsia="en-GB"/>
            </w:rPr>
            <w:drawing>
              <wp:inline distT="0" distB="0" distL="0" distR="0" wp14:anchorId="78B5AAAF" wp14:editId="6C61E825">
                <wp:extent cx="954405" cy="588645"/>
                <wp:effectExtent l="0" t="0" r="0" b="1905"/>
                <wp:docPr id="258" name="Picture 258" descr="C:\Users\administrator\AppData\Local\Microsoft\Windows\INetCache\Content.Word\5-healt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" descr="C:\Users\administrator\AppData\Local\Microsoft\Windows\INetCache\Content.Word\5-health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0" w:type="dxa"/>
          <w:vAlign w:val="center"/>
        </w:tcPr>
        <w:p w14:paraId="250EF68E" w14:textId="77777777" w:rsidR="008808A8" w:rsidRDefault="008808A8" w:rsidP="00CD3B42">
          <w:pPr>
            <w:pStyle w:val="NoSpacing"/>
            <w:jc w:val="center"/>
            <w:rPr>
              <w:rFonts w:ascii="Comic Sans MS" w:hAnsi="Comic Sans MS"/>
              <w:noProof/>
              <w:sz w:val="24"/>
              <w:szCs w:val="24"/>
              <w:lang w:eastAsia="en-GB"/>
            </w:rPr>
          </w:pPr>
          <w:r>
            <w:rPr>
              <w:rFonts w:ascii="Comic Sans MS" w:hAnsi="Comic Sans MS"/>
              <w:noProof/>
              <w:sz w:val="24"/>
              <w:szCs w:val="24"/>
              <w:lang w:eastAsia="en-GB"/>
            </w:rPr>
            <w:drawing>
              <wp:inline distT="0" distB="0" distL="0" distR="0" wp14:anchorId="0313B4ED" wp14:editId="2610A7B7">
                <wp:extent cx="691515" cy="707390"/>
                <wp:effectExtent l="0" t="0" r="0" b="0"/>
                <wp:docPr id="257" name="Picture 257" descr="C:\Users\administrator\AppData\Local\Microsoft\Windows\INetCache\Content.Word\4-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 descr="C:\Users\administrator\AppData\Local\Microsoft\Windows\INetCache\Content.Word\4-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51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0" w:type="dxa"/>
          <w:vAlign w:val="center"/>
        </w:tcPr>
        <w:p w14:paraId="4A157383" w14:textId="77777777" w:rsidR="008808A8" w:rsidRDefault="008808A8" w:rsidP="00CD3B42">
          <w:pPr>
            <w:pStyle w:val="NoSpacing"/>
            <w:jc w:val="center"/>
            <w:rPr>
              <w:rFonts w:ascii="Comic Sans MS" w:hAnsi="Comic Sans MS"/>
              <w:noProof/>
              <w:sz w:val="24"/>
              <w:szCs w:val="24"/>
              <w:lang w:eastAsia="en-GB"/>
            </w:rPr>
          </w:pPr>
          <w:r>
            <w:rPr>
              <w:rFonts w:ascii="Comic Sans MS" w:hAnsi="Comic Sans MS"/>
              <w:noProof/>
              <w:sz w:val="24"/>
              <w:szCs w:val="24"/>
              <w:lang w:eastAsia="en-GB"/>
            </w:rPr>
            <w:drawing>
              <wp:inline distT="0" distB="0" distL="0" distR="0" wp14:anchorId="67FED320" wp14:editId="35F65395">
                <wp:extent cx="874395" cy="405765"/>
                <wp:effectExtent l="0" t="0" r="1905" b="0"/>
                <wp:docPr id="255" name="Picture 255" descr="C:\Users\administrator\AppData\Local\Microsoft\Windows\INetCache\Content.Word\2-lcq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C:\Users\administrator\AppData\Local\Microsoft\Windows\INetCache\Content.Word\2-lcq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39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0" w:type="dxa"/>
          <w:vAlign w:val="center"/>
        </w:tcPr>
        <w:p w14:paraId="33FD3ED5" w14:textId="77777777" w:rsidR="008808A8" w:rsidRDefault="008808A8" w:rsidP="00CD3B42">
          <w:pPr>
            <w:pStyle w:val="NoSpacing"/>
            <w:jc w:val="center"/>
            <w:rPr>
              <w:rFonts w:ascii="Comic Sans MS" w:hAnsi="Comic Sans MS"/>
              <w:noProof/>
              <w:sz w:val="24"/>
              <w:szCs w:val="24"/>
              <w:lang w:eastAsia="en-GB"/>
            </w:rPr>
          </w:pPr>
          <w:r>
            <w:rPr>
              <w:rFonts w:ascii="Comic Sans MS" w:hAnsi="Comic Sans MS"/>
              <w:noProof/>
              <w:sz w:val="24"/>
              <w:szCs w:val="24"/>
              <w:lang w:eastAsia="en-GB"/>
            </w:rPr>
            <w:drawing>
              <wp:inline distT="0" distB="0" distL="0" distR="0" wp14:anchorId="45F1569E" wp14:editId="5694BCEB">
                <wp:extent cx="604520" cy="675640"/>
                <wp:effectExtent l="0" t="0" r="5080" b="0"/>
                <wp:docPr id="259" name="Picture 259" descr="C:\Users\administrator\AppData\Local\Microsoft\Windows\INetCache\Content.Word\6-af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 descr="C:\Users\administrator\AppData\Local\Microsoft\Windows\INetCache\Content.Word\6-afp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52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0" w:type="dxa"/>
          <w:vAlign w:val="center"/>
        </w:tcPr>
        <w:p w14:paraId="15604DD8" w14:textId="77777777" w:rsidR="008808A8" w:rsidRDefault="008808A8" w:rsidP="00CD3B42">
          <w:pPr>
            <w:pStyle w:val="NoSpacing"/>
            <w:jc w:val="center"/>
            <w:rPr>
              <w:rFonts w:ascii="Comic Sans MS" w:hAnsi="Comic Sans MS"/>
              <w:noProof/>
              <w:sz w:val="24"/>
              <w:szCs w:val="24"/>
              <w:lang w:eastAsia="en-GB"/>
            </w:rPr>
          </w:pPr>
          <w:r>
            <w:rPr>
              <w:rFonts w:ascii="Comic Sans MS" w:hAnsi="Comic Sans MS"/>
              <w:noProof/>
              <w:sz w:val="24"/>
              <w:szCs w:val="24"/>
              <w:lang w:eastAsia="en-GB"/>
            </w:rPr>
            <w:drawing>
              <wp:inline distT="0" distB="0" distL="0" distR="0" wp14:anchorId="23207530" wp14:editId="2F3C88E8">
                <wp:extent cx="668020" cy="668020"/>
                <wp:effectExtent l="0" t="0" r="0" b="0"/>
                <wp:docPr id="256" name="Picture 256" descr="C:\Users\administrator\AppData\Local\Microsoft\Windows\INetCache\Content.Word\3-bc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C:\Users\administrator\AppData\Local\Microsoft\Windows\INetCache\Content.Word\3-bc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02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606E05" w14:textId="77777777" w:rsidR="007A3F59" w:rsidRDefault="007A3F59" w:rsidP="009C4B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27F24" w14:textId="77777777" w:rsidR="00F773BE" w:rsidRDefault="00F773BE" w:rsidP="00885D3D">
      <w:r>
        <w:separator/>
      </w:r>
    </w:p>
  </w:footnote>
  <w:footnote w:type="continuationSeparator" w:id="0">
    <w:p w14:paraId="372D6727" w14:textId="77777777" w:rsidR="00F773BE" w:rsidRDefault="00F773BE" w:rsidP="00885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083A6" w14:textId="77777777" w:rsidR="00CD3B42" w:rsidRPr="00CD3B42" w:rsidRDefault="0026151A" w:rsidP="00CD3B42">
    <w:pPr>
      <w:pStyle w:val="Header"/>
      <w:spacing w:after="120"/>
      <w:jc w:val="center"/>
      <w:rPr>
        <w:rFonts w:ascii="SassoonPrimaryInfant" w:hAnsi="SassoonPrimaryInfant"/>
        <w:color w:val="0070C0"/>
        <w:sz w:val="36"/>
        <w:szCs w:val="32"/>
      </w:rPr>
    </w:pPr>
    <w:r w:rsidRPr="00CD3B42">
      <w:rPr>
        <w:rFonts w:ascii="SassoonPrimaryInfant" w:hAnsi="SassoonPrimaryInfant"/>
        <w:noProof/>
        <w:sz w:val="36"/>
        <w:szCs w:val="32"/>
        <w:lang w:eastAsia="en-GB"/>
      </w:rPr>
      <w:drawing>
        <wp:anchor distT="0" distB="0" distL="114300" distR="114300" simplePos="0" relativeHeight="251657728" behindDoc="1" locked="0" layoutInCell="1" allowOverlap="1" wp14:anchorId="1CC9EBF2" wp14:editId="096D5558">
          <wp:simplePos x="0" y="0"/>
          <wp:positionH relativeFrom="page">
            <wp:posOffset>6149340</wp:posOffset>
          </wp:positionH>
          <wp:positionV relativeFrom="page">
            <wp:posOffset>637540</wp:posOffset>
          </wp:positionV>
          <wp:extent cx="922020" cy="916305"/>
          <wp:effectExtent l="0" t="0" r="0" b="0"/>
          <wp:wrapNone/>
          <wp:docPr id="252" name="Picture 252" descr="St Cuthberts School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t Cuthberts School Bad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16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3B42">
      <w:rPr>
        <w:rFonts w:ascii="SassoonPrimaryInfant" w:hAnsi="SassoonPrimaryInfant"/>
        <w:noProof/>
        <w:sz w:val="36"/>
        <w:szCs w:val="32"/>
        <w:lang w:eastAsia="en-GB"/>
      </w:rPr>
      <w:drawing>
        <wp:anchor distT="0" distB="0" distL="114300" distR="114300" simplePos="0" relativeHeight="251656704" behindDoc="1" locked="0" layoutInCell="1" allowOverlap="1" wp14:anchorId="426FCDD0" wp14:editId="56376AEB">
          <wp:simplePos x="0" y="0"/>
          <wp:positionH relativeFrom="page">
            <wp:posOffset>446405</wp:posOffset>
          </wp:positionH>
          <wp:positionV relativeFrom="page">
            <wp:posOffset>637540</wp:posOffset>
          </wp:positionV>
          <wp:extent cx="922020" cy="916305"/>
          <wp:effectExtent l="0" t="0" r="0" b="0"/>
          <wp:wrapNone/>
          <wp:docPr id="253" name="Picture 253" descr="St Cuthberts School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 Cuthberts School Bad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16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F59" w:rsidRPr="00CD3B42">
      <w:rPr>
        <w:rFonts w:ascii="SassoonPrimaryInfant" w:hAnsi="SassoonPrimaryInfant"/>
        <w:color w:val="0070C0"/>
        <w:sz w:val="36"/>
        <w:szCs w:val="32"/>
      </w:rPr>
      <w:t>St Cuthbert’s Catholic Primary School &amp; Nursery</w:t>
    </w:r>
  </w:p>
  <w:p w14:paraId="48F76A18" w14:textId="77777777" w:rsidR="007A3F59" w:rsidRPr="00CD3B42" w:rsidRDefault="00783035" w:rsidP="00CD3B42">
    <w:pPr>
      <w:pStyle w:val="Header"/>
      <w:spacing w:after="120"/>
      <w:jc w:val="center"/>
      <w:rPr>
        <w:rFonts w:ascii="SassoonPrimaryInfant" w:hAnsi="SassoonPrimaryInfant"/>
        <w:b/>
        <w:color w:val="0070C0"/>
        <w:sz w:val="32"/>
        <w:szCs w:val="32"/>
      </w:rPr>
    </w:pPr>
    <w:r w:rsidRPr="00CD3B42">
      <w:rPr>
        <w:rFonts w:ascii="SassoonPrimaryInfant" w:hAnsi="SassoonPrimaryInfant"/>
        <w:color w:val="0070C0"/>
      </w:rPr>
      <w:t>30 Church Road Liverpool L13 2BA</w:t>
    </w:r>
  </w:p>
  <w:p w14:paraId="56ADFF0C" w14:textId="77777777" w:rsidR="001C19DF" w:rsidRPr="00CD3B42" w:rsidRDefault="001C19DF" w:rsidP="00CD3B42">
    <w:pPr>
      <w:pStyle w:val="Header"/>
      <w:spacing w:after="120"/>
      <w:jc w:val="center"/>
      <w:rPr>
        <w:rFonts w:ascii="SassoonPrimaryInfant" w:hAnsi="SassoonPrimaryInfant"/>
        <w:color w:val="0070C0"/>
      </w:rPr>
    </w:pPr>
    <w:r w:rsidRPr="00CD3B42">
      <w:rPr>
        <w:rFonts w:ascii="SassoonPrimaryInfant" w:hAnsi="SassoonPrimaryInfant"/>
        <w:b/>
        <w:color w:val="0070C0"/>
      </w:rPr>
      <w:t xml:space="preserve">Head </w:t>
    </w:r>
    <w:r w:rsidR="00122229" w:rsidRPr="00CD3B42">
      <w:rPr>
        <w:rFonts w:ascii="SassoonPrimaryInfant" w:hAnsi="SassoonPrimaryInfant"/>
        <w:b/>
        <w:color w:val="0070C0"/>
      </w:rPr>
      <w:t>Teacher</w:t>
    </w:r>
    <w:r w:rsidRPr="00CD3B42">
      <w:rPr>
        <w:rFonts w:ascii="SassoonPrimaryInfant" w:hAnsi="SassoonPrimaryInfant"/>
        <w:color w:val="0070C0"/>
      </w:rPr>
      <w:t xml:space="preserve"> Mrs Claire Bellis-Knox</w:t>
    </w:r>
  </w:p>
  <w:p w14:paraId="6C1E5183" w14:textId="77777777" w:rsidR="007A3F59" w:rsidRPr="00CD3B42" w:rsidRDefault="007A3F59" w:rsidP="00CD3B42">
    <w:pPr>
      <w:pStyle w:val="Header"/>
      <w:spacing w:after="120"/>
      <w:jc w:val="center"/>
      <w:rPr>
        <w:rFonts w:ascii="SassoonPrimaryInfant" w:hAnsi="SassoonPrimaryInfant"/>
        <w:color w:val="0070C0"/>
      </w:rPr>
    </w:pPr>
    <w:proofErr w:type="gramStart"/>
    <w:r w:rsidRPr="00CD3B42">
      <w:rPr>
        <w:rFonts w:ascii="SassoonPrimaryInfant" w:hAnsi="SassoonPrimaryInfant"/>
        <w:b/>
        <w:color w:val="0070C0"/>
      </w:rPr>
      <w:t>Tel</w:t>
    </w:r>
    <w:r w:rsidR="00AF4CF4" w:rsidRPr="00CD3B42">
      <w:rPr>
        <w:rFonts w:ascii="SassoonPrimaryInfant" w:hAnsi="SassoonPrimaryInfant"/>
        <w:b/>
        <w:color w:val="0070C0"/>
      </w:rPr>
      <w:t xml:space="preserve"> </w:t>
    </w:r>
    <w:r w:rsidRPr="00CD3B42">
      <w:rPr>
        <w:rFonts w:ascii="SassoonPrimaryInfant" w:hAnsi="SassoonPrimaryInfant"/>
        <w:color w:val="0070C0"/>
      </w:rPr>
      <w:t xml:space="preserve"> 0151</w:t>
    </w:r>
    <w:proofErr w:type="gramEnd"/>
    <w:r w:rsidRPr="00CD3B42">
      <w:rPr>
        <w:rFonts w:ascii="SassoonPrimaryInfant" w:hAnsi="SassoonPrimaryInfant"/>
        <w:color w:val="0070C0"/>
      </w:rPr>
      <w:t xml:space="preserve"> 228 4137   </w:t>
    </w:r>
    <w:r w:rsidRPr="00CD3B42">
      <w:rPr>
        <w:rFonts w:ascii="SassoonPrimaryInfant" w:hAnsi="SassoonPrimaryInfant"/>
        <w:b/>
        <w:color w:val="0070C0"/>
      </w:rPr>
      <w:t>Email</w:t>
    </w:r>
    <w:r w:rsidRPr="00CD3B42">
      <w:rPr>
        <w:rFonts w:ascii="SassoonPrimaryInfant" w:hAnsi="SassoonPrimaryInfant"/>
        <w:color w:val="0070C0"/>
      </w:rPr>
      <w:t xml:space="preserve"> cuthberts-ao@st-cuthberts.liverpool.sch.uk</w:t>
    </w:r>
  </w:p>
  <w:p w14:paraId="622A0CD8" w14:textId="77777777" w:rsidR="007A3F59" w:rsidRPr="00CD3B42" w:rsidRDefault="00122229" w:rsidP="00CD3B42">
    <w:pPr>
      <w:pStyle w:val="Header"/>
      <w:spacing w:after="120"/>
      <w:jc w:val="center"/>
      <w:rPr>
        <w:rFonts w:ascii="SassoonPrimaryInfant" w:hAnsi="SassoonPrimaryInfant"/>
        <w:color w:val="0070C0"/>
      </w:rPr>
    </w:pPr>
    <w:r w:rsidRPr="00CD3B42">
      <w:rPr>
        <w:rFonts w:ascii="SassoonPrimaryInfant" w:hAnsi="SassoonPrimaryInfant"/>
        <w:color w:val="0070C0"/>
      </w:rPr>
      <w:t>www.stcuthberts.school</w:t>
    </w:r>
  </w:p>
  <w:p w14:paraId="023B96DC" w14:textId="77777777" w:rsidR="007A3F59" w:rsidRDefault="007E6251" w:rsidP="007A3F59">
    <w:pPr>
      <w:pStyle w:val="Header"/>
      <w:jc w:val="center"/>
      <w:rPr>
        <w:rFonts w:ascii="Brush Script MT" w:hAnsi="Brush Script MT"/>
        <w:color w:val="0070C0"/>
        <w:sz w:val="36"/>
        <w:szCs w:val="36"/>
      </w:rPr>
    </w:pPr>
    <w:r>
      <w:rPr>
        <w:rFonts w:ascii="Brush Script MT" w:hAnsi="Brush Script MT"/>
        <w:color w:val="0070C0"/>
        <w:sz w:val="36"/>
        <w:szCs w:val="36"/>
      </w:rPr>
      <w:t>In l</w:t>
    </w:r>
    <w:r w:rsidR="007A3F59" w:rsidRPr="00317D70">
      <w:rPr>
        <w:rFonts w:ascii="Brush Script MT" w:hAnsi="Brush Script MT"/>
        <w:color w:val="0070C0"/>
        <w:sz w:val="36"/>
        <w:szCs w:val="36"/>
      </w:rPr>
      <w:t>ove with Chris</w:t>
    </w:r>
    <w:r w:rsidR="007A3F59">
      <w:rPr>
        <w:rFonts w:ascii="Brush Script MT" w:hAnsi="Brush Script MT"/>
        <w:color w:val="0070C0"/>
        <w:sz w:val="36"/>
        <w:szCs w:val="36"/>
      </w:rPr>
      <w:t xml:space="preserve">t; </w:t>
    </w:r>
    <w:r>
      <w:rPr>
        <w:rFonts w:ascii="Brush Script MT" w:hAnsi="Brush Script MT"/>
        <w:color w:val="0070C0"/>
        <w:sz w:val="36"/>
        <w:szCs w:val="36"/>
      </w:rPr>
      <w:t>Be the best I c</w:t>
    </w:r>
    <w:r w:rsidR="007A3F59" w:rsidRPr="00317D70">
      <w:rPr>
        <w:rFonts w:ascii="Brush Script MT" w:hAnsi="Brush Script MT"/>
        <w:color w:val="0070C0"/>
        <w:sz w:val="36"/>
        <w:szCs w:val="36"/>
      </w:rPr>
      <w:t>an, Be kind to one another</w:t>
    </w:r>
    <w:r>
      <w:rPr>
        <w:rFonts w:ascii="Brush Script MT" w:hAnsi="Brush Script MT"/>
        <w:color w:val="0070C0"/>
        <w:sz w:val="36"/>
        <w:szCs w:val="36"/>
      </w:rPr>
      <w:t>.</w:t>
    </w:r>
  </w:p>
  <w:p w14:paraId="431727F9" w14:textId="77777777" w:rsidR="009C4BAC" w:rsidRDefault="009C4BAC" w:rsidP="007A3F5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10371"/>
    <w:multiLevelType w:val="hybridMultilevel"/>
    <w:tmpl w:val="63B44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7C3F01"/>
    <w:multiLevelType w:val="hybridMultilevel"/>
    <w:tmpl w:val="B8D09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3BE"/>
    <w:rsid w:val="00036E53"/>
    <w:rsid w:val="0006597A"/>
    <w:rsid w:val="00067518"/>
    <w:rsid w:val="00074A13"/>
    <w:rsid w:val="00084D29"/>
    <w:rsid w:val="00091AB1"/>
    <w:rsid w:val="000C482D"/>
    <w:rsid w:val="000C6AE5"/>
    <w:rsid w:val="000D3232"/>
    <w:rsid w:val="000F144A"/>
    <w:rsid w:val="001069F1"/>
    <w:rsid w:val="00122229"/>
    <w:rsid w:val="00126A4D"/>
    <w:rsid w:val="00150791"/>
    <w:rsid w:val="001620A5"/>
    <w:rsid w:val="00163A94"/>
    <w:rsid w:val="00183F27"/>
    <w:rsid w:val="001C19DF"/>
    <w:rsid w:val="001D5632"/>
    <w:rsid w:val="002134B9"/>
    <w:rsid w:val="0026151A"/>
    <w:rsid w:val="00274C52"/>
    <w:rsid w:val="002847FC"/>
    <w:rsid w:val="002943C6"/>
    <w:rsid w:val="002A64A0"/>
    <w:rsid w:val="002E383F"/>
    <w:rsid w:val="0031159B"/>
    <w:rsid w:val="00317D70"/>
    <w:rsid w:val="00341EF2"/>
    <w:rsid w:val="00343E45"/>
    <w:rsid w:val="003671EA"/>
    <w:rsid w:val="003756EA"/>
    <w:rsid w:val="00381578"/>
    <w:rsid w:val="0039580E"/>
    <w:rsid w:val="00397A66"/>
    <w:rsid w:val="003C69AD"/>
    <w:rsid w:val="004775A4"/>
    <w:rsid w:val="00480D6E"/>
    <w:rsid w:val="004A4639"/>
    <w:rsid w:val="004C46A4"/>
    <w:rsid w:val="004E64C4"/>
    <w:rsid w:val="00532BE1"/>
    <w:rsid w:val="00554879"/>
    <w:rsid w:val="00577C34"/>
    <w:rsid w:val="005A72F2"/>
    <w:rsid w:val="005B3AED"/>
    <w:rsid w:val="006222EE"/>
    <w:rsid w:val="0062591D"/>
    <w:rsid w:val="00676973"/>
    <w:rsid w:val="006C6A78"/>
    <w:rsid w:val="006E4F97"/>
    <w:rsid w:val="006E5216"/>
    <w:rsid w:val="00704FB8"/>
    <w:rsid w:val="00761C5F"/>
    <w:rsid w:val="00783035"/>
    <w:rsid w:val="0079041C"/>
    <w:rsid w:val="007A3F59"/>
    <w:rsid w:val="007A4F2A"/>
    <w:rsid w:val="007B4CA6"/>
    <w:rsid w:val="007D49DF"/>
    <w:rsid w:val="007D7D07"/>
    <w:rsid w:val="007E6251"/>
    <w:rsid w:val="00827FE1"/>
    <w:rsid w:val="008563A7"/>
    <w:rsid w:val="008808A8"/>
    <w:rsid w:val="00885D3D"/>
    <w:rsid w:val="00892094"/>
    <w:rsid w:val="008B7157"/>
    <w:rsid w:val="008C0903"/>
    <w:rsid w:val="008E5317"/>
    <w:rsid w:val="008E655B"/>
    <w:rsid w:val="0090092B"/>
    <w:rsid w:val="00924E32"/>
    <w:rsid w:val="0093721E"/>
    <w:rsid w:val="009376F1"/>
    <w:rsid w:val="00973BA4"/>
    <w:rsid w:val="009C4BAC"/>
    <w:rsid w:val="009F376B"/>
    <w:rsid w:val="00A17993"/>
    <w:rsid w:val="00A340BB"/>
    <w:rsid w:val="00A4180D"/>
    <w:rsid w:val="00A47C04"/>
    <w:rsid w:val="00A73C76"/>
    <w:rsid w:val="00AB1BA9"/>
    <w:rsid w:val="00AF4CF4"/>
    <w:rsid w:val="00AF5F78"/>
    <w:rsid w:val="00B01272"/>
    <w:rsid w:val="00B03F8F"/>
    <w:rsid w:val="00B55CED"/>
    <w:rsid w:val="00B70EC8"/>
    <w:rsid w:val="00B84D52"/>
    <w:rsid w:val="00BC1E8D"/>
    <w:rsid w:val="00BC278B"/>
    <w:rsid w:val="00BD1466"/>
    <w:rsid w:val="00BE1B74"/>
    <w:rsid w:val="00C00447"/>
    <w:rsid w:val="00C032BA"/>
    <w:rsid w:val="00C427BE"/>
    <w:rsid w:val="00C50C5C"/>
    <w:rsid w:val="00C73194"/>
    <w:rsid w:val="00C756C3"/>
    <w:rsid w:val="00C90649"/>
    <w:rsid w:val="00CB136A"/>
    <w:rsid w:val="00CB4850"/>
    <w:rsid w:val="00CD3B42"/>
    <w:rsid w:val="00CE6305"/>
    <w:rsid w:val="00CF4255"/>
    <w:rsid w:val="00D21399"/>
    <w:rsid w:val="00D219CF"/>
    <w:rsid w:val="00D55CAC"/>
    <w:rsid w:val="00D62E2A"/>
    <w:rsid w:val="00D64F52"/>
    <w:rsid w:val="00D9485D"/>
    <w:rsid w:val="00DD1964"/>
    <w:rsid w:val="00DF03A4"/>
    <w:rsid w:val="00DF7D0F"/>
    <w:rsid w:val="00E07AC0"/>
    <w:rsid w:val="00E17148"/>
    <w:rsid w:val="00E36F44"/>
    <w:rsid w:val="00E4327C"/>
    <w:rsid w:val="00E52A4F"/>
    <w:rsid w:val="00EB70CD"/>
    <w:rsid w:val="00EC23FC"/>
    <w:rsid w:val="00F11E4C"/>
    <w:rsid w:val="00F16A6B"/>
    <w:rsid w:val="00F20BDD"/>
    <w:rsid w:val="00F51FC4"/>
    <w:rsid w:val="00F773BE"/>
    <w:rsid w:val="00FC299E"/>
    <w:rsid w:val="00FD26DD"/>
    <w:rsid w:val="00FD5916"/>
    <w:rsid w:val="00FE5253"/>
    <w:rsid w:val="00FF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9877E8A"/>
  <w15:docId w15:val="{0AAC97FD-9A0C-4763-B71B-08EDB52A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AE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D3D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5D3D"/>
  </w:style>
  <w:style w:type="paragraph" w:styleId="Footer">
    <w:name w:val="footer"/>
    <w:basedOn w:val="Normal"/>
    <w:link w:val="FooterChar"/>
    <w:uiPriority w:val="99"/>
    <w:unhideWhenUsed/>
    <w:rsid w:val="00885D3D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5D3D"/>
  </w:style>
  <w:style w:type="character" w:styleId="Hyperlink">
    <w:name w:val="Hyperlink"/>
    <w:uiPriority w:val="99"/>
    <w:unhideWhenUsed/>
    <w:rsid w:val="00885D3D"/>
    <w:rPr>
      <w:color w:val="0563C1"/>
      <w:u w:val="single"/>
    </w:rPr>
  </w:style>
  <w:style w:type="table" w:styleId="TableGrid">
    <w:name w:val="Table Grid"/>
    <w:basedOn w:val="TableNormal"/>
    <w:uiPriority w:val="39"/>
    <w:rsid w:val="00FF1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A13"/>
    <w:rPr>
      <w:rFonts w:ascii="Tahoma" w:eastAsia="Calibri" w:hAnsi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074A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4A13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84D29"/>
    <w:pPr>
      <w:ind w:left="720"/>
      <w:contextualSpacing/>
    </w:pPr>
  </w:style>
  <w:style w:type="character" w:customStyle="1" w:styleId="il">
    <w:name w:val="il"/>
    <w:basedOn w:val="DefaultParagraphFont"/>
    <w:rsid w:val="004A4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urphy\Downloads\St%20Cuthbert's%20Letterhead%20(May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 Cuthbert's Letterhead (May 2023).dotx</Template>
  <TotalTime>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Organisation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Murphy</dc:creator>
  <cp:keywords/>
  <cp:lastModifiedBy>C Bellis-Knox</cp:lastModifiedBy>
  <cp:revision>2</cp:revision>
  <cp:lastPrinted>2026-06-08T11:15:00Z</cp:lastPrinted>
  <dcterms:created xsi:type="dcterms:W3CDTF">2026-06-08T12:15:00Z</dcterms:created>
  <dcterms:modified xsi:type="dcterms:W3CDTF">2026-06-08T12:15:00Z</dcterms:modified>
</cp:coreProperties>
</file>